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EE" w:rsidRPr="0037740D" w:rsidRDefault="005C2CEE" w:rsidP="00A023A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7740D">
        <w:rPr>
          <w:rFonts w:ascii="Times New Roman" w:hAnsi="Times New Roman"/>
          <w:sz w:val="28"/>
          <w:szCs w:val="28"/>
        </w:rPr>
        <w:t xml:space="preserve">Информация </w:t>
      </w:r>
    </w:p>
    <w:p w:rsidR="005C2CEE" w:rsidRPr="0037740D" w:rsidRDefault="005C2CEE" w:rsidP="00A023A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7740D">
        <w:rPr>
          <w:rFonts w:ascii="Times New Roman" w:hAnsi="Times New Roman"/>
          <w:sz w:val="28"/>
          <w:szCs w:val="28"/>
        </w:rPr>
        <w:t>о сдаче нормативов Всероссийского физкультурно-спортивного комплекса Готов к труду и обороне (ГТО)</w:t>
      </w:r>
    </w:p>
    <w:p w:rsidR="005C2CEE" w:rsidRPr="0037740D" w:rsidRDefault="005C2CEE" w:rsidP="00A023A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7740D">
        <w:rPr>
          <w:rFonts w:ascii="Times New Roman" w:hAnsi="Times New Roman"/>
          <w:sz w:val="28"/>
          <w:szCs w:val="28"/>
        </w:rPr>
        <w:t>обучающимися МБОУ «Кирельская ООШ»</w:t>
      </w:r>
    </w:p>
    <w:p w:rsidR="005C2CEE" w:rsidRPr="0037740D" w:rsidRDefault="005C2CEE" w:rsidP="00A023A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3"/>
        <w:gridCol w:w="1651"/>
        <w:gridCol w:w="1284"/>
        <w:gridCol w:w="1416"/>
        <w:gridCol w:w="1008"/>
        <w:gridCol w:w="1608"/>
        <w:gridCol w:w="1608"/>
      </w:tblGrid>
      <w:tr w:rsidR="005C2CEE" w:rsidRPr="0037740D" w:rsidTr="00B35359">
        <w:tc>
          <w:tcPr>
            <w:tcW w:w="1591" w:type="dxa"/>
            <w:vMerge w:val="restart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5C2CEE" w:rsidRPr="0037740D" w:rsidTr="00B35359">
        <w:tc>
          <w:tcPr>
            <w:tcW w:w="1591" w:type="dxa"/>
            <w:vMerge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Бронзовый</w:t>
            </w:r>
          </w:p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375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Серебряный</w:t>
            </w:r>
          </w:p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026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 xml:space="preserve">Золотой </w:t>
            </w:r>
          </w:p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CEE" w:rsidRPr="0037740D" w:rsidTr="00B35359">
        <w:tc>
          <w:tcPr>
            <w:tcW w:w="1591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67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47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75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026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20" w:type="dxa"/>
          </w:tcPr>
          <w:p w:rsidR="005C2CEE" w:rsidRPr="0037740D" w:rsidRDefault="005C2CEE" w:rsidP="00B353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5C2CEE" w:rsidRDefault="005C2CEE" w:rsidP="0037740D">
      <w:pPr>
        <w:tabs>
          <w:tab w:val="left" w:pos="6510"/>
          <w:tab w:val="right" w:pos="9355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2CEE" w:rsidRPr="0037740D" w:rsidRDefault="005C2CEE" w:rsidP="0037740D">
      <w:pPr>
        <w:tabs>
          <w:tab w:val="left" w:pos="6510"/>
          <w:tab w:val="right" w:pos="9355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7740D">
        <w:rPr>
          <w:rFonts w:ascii="Times New Roman" w:hAnsi="Times New Roman"/>
          <w:sz w:val="28"/>
          <w:szCs w:val="28"/>
        </w:rPr>
        <w:t>Таблица  2</w:t>
      </w:r>
    </w:p>
    <w:p w:rsidR="005C2CEE" w:rsidRPr="0037740D" w:rsidRDefault="005C2CEE" w:rsidP="00A023A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C2CEE" w:rsidRPr="0037740D" w:rsidRDefault="005C2CEE" w:rsidP="00A023A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7740D">
        <w:rPr>
          <w:rFonts w:ascii="Times New Roman" w:hAnsi="Times New Roman"/>
          <w:sz w:val="28"/>
          <w:szCs w:val="28"/>
        </w:rPr>
        <w:t xml:space="preserve">Информация о сдаче нормативов осенней (зимней, весенней) сессии </w:t>
      </w:r>
      <w:r w:rsidRPr="0037740D">
        <w:rPr>
          <w:rFonts w:ascii="Times New Roman" w:hAnsi="Times New Roman"/>
          <w:sz w:val="28"/>
          <w:szCs w:val="28"/>
        </w:rPr>
        <w:br/>
        <w:t>в МБОУ «Кирельская ООШ»</w:t>
      </w:r>
    </w:p>
    <w:p w:rsidR="005C2CEE" w:rsidRPr="0037740D" w:rsidRDefault="005C2CEE" w:rsidP="00A023A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08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1268"/>
        <w:gridCol w:w="1336"/>
        <w:gridCol w:w="1475"/>
        <w:gridCol w:w="59"/>
        <w:gridCol w:w="1019"/>
        <w:gridCol w:w="1498"/>
        <w:gridCol w:w="180"/>
        <w:gridCol w:w="60"/>
        <w:gridCol w:w="1391"/>
      </w:tblGrid>
      <w:tr w:rsidR="005C2CEE" w:rsidRPr="0037740D" w:rsidTr="0037740D">
        <w:tc>
          <w:tcPr>
            <w:tcW w:w="2552" w:type="dxa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 xml:space="preserve">Наименование норматива </w:t>
            </w:r>
          </w:p>
        </w:tc>
        <w:tc>
          <w:tcPr>
            <w:tcW w:w="1268" w:type="dxa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приступивших к сдаче норматива</w:t>
            </w:r>
          </w:p>
        </w:tc>
        <w:tc>
          <w:tcPr>
            <w:tcW w:w="3889" w:type="dxa"/>
            <w:gridSpan w:val="4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678" w:type="dxa"/>
            <w:gridSpan w:val="2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1451" w:type="dxa"/>
            <w:gridSpan w:val="2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40D">
              <w:rPr>
                <w:rFonts w:ascii="Times New Roman" w:hAnsi="Times New Roman"/>
                <w:sz w:val="24"/>
                <w:szCs w:val="24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5C2CEE" w:rsidRPr="0037740D" w:rsidTr="0037740D">
        <w:tc>
          <w:tcPr>
            <w:tcW w:w="2552" w:type="dxa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Бронзовый</w:t>
            </w:r>
          </w:p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475" w:type="dxa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Серебряный</w:t>
            </w:r>
          </w:p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078" w:type="dxa"/>
            <w:gridSpan w:val="2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 xml:space="preserve">Золотой </w:t>
            </w:r>
          </w:p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678" w:type="dxa"/>
            <w:gridSpan w:val="2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gridSpan w:val="2"/>
          </w:tcPr>
          <w:p w:rsidR="005C2CEE" w:rsidRPr="0037740D" w:rsidRDefault="005C2CEE" w:rsidP="006D4E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2CEE" w:rsidRPr="0037740D" w:rsidTr="0037740D"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Бег\30 м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8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51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C2CEE" w:rsidRPr="0037740D" w:rsidTr="0037740D">
        <w:tblPrEx>
          <w:tblLook w:val="0000"/>
        </w:tblPrEx>
        <w:trPr>
          <w:trHeight w:val="360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Бег 60\м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019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38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391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C2CEE" w:rsidRPr="0037740D" w:rsidTr="0037740D">
        <w:tblPrEx>
          <w:tblLook w:val="0000"/>
        </w:tblPrEx>
        <w:trPr>
          <w:trHeight w:val="390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Бег 1000\м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19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9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1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C2CEE" w:rsidRPr="0037740D" w:rsidTr="0037740D">
        <w:tblPrEx>
          <w:tblLook w:val="0000"/>
        </w:tblPrEx>
        <w:trPr>
          <w:trHeight w:val="285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 xml:space="preserve"> Бег1500\м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19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9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31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2CEE" w:rsidRPr="0037740D" w:rsidTr="0037740D">
        <w:tblPrEx>
          <w:tblLook w:val="0000"/>
        </w:tblPrEx>
        <w:trPr>
          <w:trHeight w:val="330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 xml:space="preserve"> Бег 2000\м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9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31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C2CEE" w:rsidRPr="0037740D" w:rsidTr="0037740D">
        <w:tblPrEx>
          <w:tblLook w:val="0000"/>
        </w:tblPrEx>
        <w:trPr>
          <w:trHeight w:val="345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Подтягивание на высокой перекладине количество раз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19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2CEE" w:rsidRPr="0037740D" w:rsidRDefault="005C2CEE" w:rsidP="003774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31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2CEE" w:rsidRPr="0037740D" w:rsidTr="0037740D">
        <w:tblPrEx>
          <w:tblLook w:val="0000"/>
        </w:tblPrEx>
        <w:trPr>
          <w:trHeight w:val="435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Подтягивание на на низкой перекладине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19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31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C2CEE" w:rsidRPr="0037740D" w:rsidTr="0037740D">
        <w:tblPrEx>
          <w:tblLook w:val="0000"/>
        </w:tblPrEx>
        <w:trPr>
          <w:trHeight w:val="345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Сгибание рук в упоре лежа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31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C2CEE" w:rsidRPr="0037740D" w:rsidTr="0037740D">
        <w:tblPrEx>
          <w:tblLook w:val="0000"/>
        </w:tblPrEx>
        <w:trPr>
          <w:trHeight w:val="390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Наклон в перед  стоя с прямыми ногами на полу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5C2CEE" w:rsidRPr="0037740D" w:rsidRDefault="005C2CEE" w:rsidP="003774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31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C2CEE" w:rsidRPr="0037740D" w:rsidTr="0037740D">
        <w:tblPrEx>
          <w:tblLook w:val="0000"/>
        </w:tblPrEx>
        <w:trPr>
          <w:trHeight w:val="390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Прыжок в длину с места  толчком двумя ногами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</w:tcPr>
          <w:p w:rsidR="005C2CEE" w:rsidRPr="0037740D" w:rsidRDefault="005C2CEE" w:rsidP="003774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98" w:type="dxa"/>
          </w:tcPr>
          <w:p w:rsidR="005C2CEE" w:rsidRPr="0037740D" w:rsidRDefault="005C2CEE" w:rsidP="003774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31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C2CEE" w:rsidRPr="0037740D" w:rsidTr="0037740D">
        <w:tblPrEx>
          <w:tblLook w:val="0000"/>
        </w:tblPrEx>
        <w:trPr>
          <w:trHeight w:val="390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19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9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631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C2CEE" w:rsidRPr="0037740D" w:rsidTr="0037740D">
        <w:tblPrEx>
          <w:tblLook w:val="0000"/>
        </w:tblPrEx>
        <w:trPr>
          <w:trHeight w:val="390"/>
        </w:trPr>
        <w:tc>
          <w:tcPr>
            <w:tcW w:w="2552" w:type="dxa"/>
          </w:tcPr>
          <w:p w:rsidR="005C2CEE" w:rsidRPr="0037740D" w:rsidRDefault="005C2CEE" w:rsidP="003774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 xml:space="preserve">Метание мяча </w:t>
            </w:r>
            <w:smartTag w:uri="urn:schemas-microsoft-com:office:smarttags" w:element="metricconverter">
              <w:smartTagPr>
                <w:attr w:name="ProductID" w:val="-150 г"/>
              </w:smartTagPr>
              <w:r w:rsidRPr="0037740D">
                <w:rPr>
                  <w:rFonts w:ascii="Times New Roman" w:hAnsi="Times New Roman"/>
                  <w:sz w:val="28"/>
                  <w:szCs w:val="28"/>
                </w:rPr>
                <w:t>-150 г</w:t>
              </w:r>
            </w:smartTag>
          </w:p>
        </w:tc>
        <w:tc>
          <w:tcPr>
            <w:tcW w:w="126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336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34" w:type="dxa"/>
            <w:gridSpan w:val="2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19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98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631" w:type="dxa"/>
            <w:gridSpan w:val="3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5C2CEE" w:rsidRPr="0037740D" w:rsidRDefault="005C2CEE" w:rsidP="0037740D">
      <w:pPr>
        <w:tabs>
          <w:tab w:val="center" w:pos="5032"/>
          <w:tab w:val="left" w:pos="621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7740D">
        <w:rPr>
          <w:rFonts w:ascii="Times New Roman" w:hAnsi="Times New Roman"/>
          <w:sz w:val="28"/>
          <w:szCs w:val="28"/>
        </w:rPr>
        <w:tab/>
      </w:r>
    </w:p>
    <w:p w:rsidR="005C2CEE" w:rsidRDefault="005C2CEE" w:rsidP="003774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C2CEE" w:rsidRPr="0037740D" w:rsidRDefault="005C2CEE" w:rsidP="003774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7740D">
        <w:rPr>
          <w:rFonts w:ascii="Times New Roman" w:hAnsi="Times New Roman"/>
          <w:sz w:val="28"/>
          <w:szCs w:val="28"/>
        </w:rPr>
        <w:t xml:space="preserve">Информация о мероприятиях по продвижению ВФСК </w:t>
      </w:r>
    </w:p>
    <w:p w:rsidR="005C2CEE" w:rsidRPr="0037740D" w:rsidRDefault="005C2CEE" w:rsidP="003774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7740D">
        <w:rPr>
          <w:rFonts w:ascii="Times New Roman" w:hAnsi="Times New Roman"/>
          <w:sz w:val="28"/>
          <w:szCs w:val="28"/>
        </w:rPr>
        <w:t>в МБОУ «Кирельская ООШ»</w:t>
      </w:r>
    </w:p>
    <w:p w:rsidR="005C2CEE" w:rsidRPr="0037740D" w:rsidRDefault="005C2CEE" w:rsidP="0037740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59"/>
        <w:gridCol w:w="4961"/>
      </w:tblGrid>
      <w:tr w:rsidR="005C2CEE" w:rsidRPr="0037740D" w:rsidTr="00B35359">
        <w:tc>
          <w:tcPr>
            <w:tcW w:w="5059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Количество обучающихся, принявших участие в мероприятиях</w:t>
            </w:r>
          </w:p>
        </w:tc>
      </w:tr>
      <w:tr w:rsidR="005C2CEE" w:rsidRPr="0037740D" w:rsidTr="00B35359">
        <w:tc>
          <w:tcPr>
            <w:tcW w:w="5059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 xml:space="preserve">Бег-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7740D">
                <w:rPr>
                  <w:rFonts w:ascii="Times New Roman" w:hAnsi="Times New Roman"/>
                  <w:sz w:val="28"/>
                  <w:szCs w:val="28"/>
                </w:rPr>
                <w:t>30 м</w:t>
              </w:r>
            </w:smartTag>
          </w:p>
        </w:tc>
        <w:tc>
          <w:tcPr>
            <w:tcW w:w="4961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C2CEE" w:rsidRPr="0037740D" w:rsidTr="00B35359">
        <w:tc>
          <w:tcPr>
            <w:tcW w:w="5059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Бег-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7740D">
                <w:rPr>
                  <w:rFonts w:ascii="Times New Roman" w:hAnsi="Times New Roman"/>
                  <w:sz w:val="28"/>
                  <w:szCs w:val="28"/>
                </w:rPr>
                <w:t>60 м</w:t>
              </w:r>
            </w:smartTag>
          </w:p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C2CEE" w:rsidRPr="0037740D" w:rsidTr="00B35359">
        <w:tc>
          <w:tcPr>
            <w:tcW w:w="5059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Бег--1000</w:t>
            </w:r>
          </w:p>
        </w:tc>
        <w:tc>
          <w:tcPr>
            <w:tcW w:w="4961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C2CEE" w:rsidRPr="0037740D" w:rsidTr="00B35359">
        <w:tc>
          <w:tcPr>
            <w:tcW w:w="5059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Бег—150 м</w:t>
            </w:r>
          </w:p>
        </w:tc>
        <w:tc>
          <w:tcPr>
            <w:tcW w:w="4961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C2CEE" w:rsidRPr="0037740D" w:rsidTr="00B35359">
        <w:tc>
          <w:tcPr>
            <w:tcW w:w="5059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Бег --2000</w:t>
            </w:r>
          </w:p>
        </w:tc>
        <w:tc>
          <w:tcPr>
            <w:tcW w:w="4961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C2CEE" w:rsidRPr="0037740D" w:rsidTr="00B35359">
        <w:tc>
          <w:tcPr>
            <w:tcW w:w="5059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4961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5C2CEE" w:rsidRPr="0037740D" w:rsidTr="00B35359">
        <w:tc>
          <w:tcPr>
            <w:tcW w:w="5059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Подтягивание из виса на низкой перекладине</w:t>
            </w:r>
          </w:p>
        </w:tc>
        <w:tc>
          <w:tcPr>
            <w:tcW w:w="4961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C2CEE" w:rsidRPr="0037740D" w:rsidTr="00B35359">
        <w:tc>
          <w:tcPr>
            <w:tcW w:w="5059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Сгибание разгибание рук в упоре лежа</w:t>
            </w:r>
          </w:p>
        </w:tc>
        <w:tc>
          <w:tcPr>
            <w:tcW w:w="4961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C2CEE" w:rsidRPr="0037740D" w:rsidTr="00B35359">
        <w:tc>
          <w:tcPr>
            <w:tcW w:w="5059" w:type="dxa"/>
          </w:tcPr>
          <w:p w:rsidR="005C2CEE" w:rsidRPr="0037740D" w:rsidRDefault="005C2CEE" w:rsidP="003774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Наклон в перед из положения стоя с прямыми ногами на полу</w:t>
            </w:r>
          </w:p>
        </w:tc>
        <w:tc>
          <w:tcPr>
            <w:tcW w:w="4961" w:type="dxa"/>
          </w:tcPr>
          <w:p w:rsidR="005C2CEE" w:rsidRPr="0037740D" w:rsidRDefault="005C2CEE" w:rsidP="003774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740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</w:tbl>
    <w:p w:rsidR="005C2CEE" w:rsidRPr="0037740D" w:rsidRDefault="005C2CEE" w:rsidP="0037740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C2CEE" w:rsidRPr="0037740D" w:rsidSect="0037740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3AA"/>
    <w:rsid w:val="00003936"/>
    <w:rsid w:val="000245E3"/>
    <w:rsid w:val="00192783"/>
    <w:rsid w:val="0037740D"/>
    <w:rsid w:val="00412578"/>
    <w:rsid w:val="00412767"/>
    <w:rsid w:val="0044747D"/>
    <w:rsid w:val="005C2CEE"/>
    <w:rsid w:val="005D164F"/>
    <w:rsid w:val="006963D3"/>
    <w:rsid w:val="006D4E66"/>
    <w:rsid w:val="00707275"/>
    <w:rsid w:val="0077274A"/>
    <w:rsid w:val="00805640"/>
    <w:rsid w:val="00866883"/>
    <w:rsid w:val="00883AAD"/>
    <w:rsid w:val="008D780B"/>
    <w:rsid w:val="00955655"/>
    <w:rsid w:val="00A023AA"/>
    <w:rsid w:val="00A27732"/>
    <w:rsid w:val="00B35359"/>
    <w:rsid w:val="00BD682A"/>
    <w:rsid w:val="00D6540D"/>
    <w:rsid w:val="00E5065B"/>
    <w:rsid w:val="00FD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3A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2</Pages>
  <Words>342</Words>
  <Characters>1951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home</cp:lastModifiedBy>
  <cp:revision>10</cp:revision>
  <dcterms:created xsi:type="dcterms:W3CDTF">2014-10-28T14:48:00Z</dcterms:created>
  <dcterms:modified xsi:type="dcterms:W3CDTF">2015-03-19T16:02:00Z</dcterms:modified>
</cp:coreProperties>
</file>